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85AA2" w14:textId="19B05C46" w:rsidR="00B4427C" w:rsidRPr="00177D33" w:rsidRDefault="006324FA" w:rsidP="00177D33">
      <w:pPr>
        <w:pStyle w:val="Heading1"/>
      </w:pPr>
      <w:r>
        <w:t>FAQ</w:t>
      </w:r>
      <w:r w:rsidR="00B13D10">
        <w:t xml:space="preserve"> Summary</w:t>
      </w:r>
    </w:p>
    <w:p w14:paraId="6F4037F8" w14:textId="40E69FDA" w:rsidR="00B13D10" w:rsidRDefault="00B13D10" w:rsidP="006A1169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This section </w:t>
      </w:r>
      <w:r w:rsidR="006324FA">
        <w:rPr>
          <w:sz w:val="20"/>
          <w:szCs w:val="20"/>
        </w:rPr>
        <w:t>address FAQ related to [</w:t>
      </w:r>
      <w:r w:rsidR="006324FA" w:rsidRPr="006324FA">
        <w:rPr>
          <w:color w:val="FF0000"/>
          <w:sz w:val="20"/>
          <w:szCs w:val="20"/>
        </w:rPr>
        <w:t>insert discussion topic</w:t>
      </w:r>
      <w:r w:rsidR="006324FA">
        <w:rPr>
          <w:sz w:val="20"/>
          <w:szCs w:val="20"/>
        </w:rPr>
        <w:t>]</w:t>
      </w:r>
      <w:r w:rsidRPr="006A1169">
        <w:rPr>
          <w:sz w:val="20"/>
          <w:szCs w:val="20"/>
        </w:rPr>
        <w:t>.</w:t>
      </w:r>
    </w:p>
    <w:p w14:paraId="7110800F" w14:textId="77777777" w:rsidR="006324FA" w:rsidRDefault="006324FA" w:rsidP="006A1169">
      <w:pPr>
        <w:spacing w:line="276" w:lineRule="auto"/>
        <w:rPr>
          <w:b/>
          <w:color w:val="00338D"/>
          <w:sz w:val="20"/>
          <w:szCs w:val="20"/>
        </w:rPr>
      </w:pPr>
    </w:p>
    <w:tbl>
      <w:tblPr>
        <w:tblStyle w:val="KPMGFinancialTable"/>
        <w:tblW w:w="0" w:type="auto"/>
        <w:tblLook w:val="04A0" w:firstRow="1" w:lastRow="0" w:firstColumn="1" w:lastColumn="0" w:noHBand="0" w:noVBand="1"/>
      </w:tblPr>
      <w:tblGrid>
        <w:gridCol w:w="4735"/>
        <w:gridCol w:w="4735"/>
      </w:tblGrid>
      <w:tr w:rsidR="006324FA" w14:paraId="5FE0470A" w14:textId="77777777" w:rsidTr="006324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45970813" w14:textId="186DAF2C" w:rsidR="006324FA" w:rsidRPr="006324FA" w:rsidRDefault="006324FA" w:rsidP="006A1169">
            <w:pPr>
              <w:spacing w:line="276" w:lineRule="auto"/>
              <w:rPr>
                <w:b w:val="0"/>
                <w:color w:val="FFFFFF" w:themeColor="background2"/>
                <w:sz w:val="20"/>
                <w:szCs w:val="20"/>
              </w:rPr>
            </w:pPr>
            <w:r w:rsidRPr="006324FA">
              <w:rPr>
                <w:b w:val="0"/>
                <w:color w:val="FFFFFF" w:themeColor="background2"/>
                <w:sz w:val="20"/>
                <w:szCs w:val="20"/>
              </w:rPr>
              <w:t>Question</w:t>
            </w:r>
          </w:p>
        </w:tc>
        <w:tc>
          <w:tcPr>
            <w:tcW w:w="4735" w:type="dxa"/>
          </w:tcPr>
          <w:p w14:paraId="4E1D94BF" w14:textId="079835F2" w:rsidR="006324FA" w:rsidRPr="006324FA" w:rsidRDefault="006324FA" w:rsidP="006A1169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2"/>
                <w:sz w:val="20"/>
                <w:szCs w:val="20"/>
              </w:rPr>
            </w:pPr>
            <w:r>
              <w:rPr>
                <w:b w:val="0"/>
                <w:color w:val="FFFFFF" w:themeColor="background2"/>
                <w:sz w:val="20"/>
                <w:szCs w:val="20"/>
              </w:rPr>
              <w:t>[Insert question here]?</w:t>
            </w:r>
          </w:p>
        </w:tc>
      </w:tr>
      <w:tr w:rsidR="006324FA" w14:paraId="443EC84C" w14:textId="77777777" w:rsidTr="006324FA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3A123ACD" w14:textId="79C29C22" w:rsidR="006324FA" w:rsidRDefault="006324FA" w:rsidP="006A1169">
            <w:pPr>
              <w:spacing w:line="276" w:lineRule="auto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Answer</w:t>
            </w:r>
          </w:p>
        </w:tc>
        <w:tc>
          <w:tcPr>
            <w:tcW w:w="4735" w:type="dxa"/>
          </w:tcPr>
          <w:p w14:paraId="6866A116" w14:textId="3C04CBC0" w:rsidR="006324FA" w:rsidRDefault="006324FA" w:rsidP="006324FA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[Insert answer here]</w:t>
            </w:r>
          </w:p>
        </w:tc>
      </w:tr>
    </w:tbl>
    <w:p w14:paraId="77075844" w14:textId="77777777" w:rsidR="006324FA" w:rsidRDefault="006324FA" w:rsidP="006A1169">
      <w:pPr>
        <w:spacing w:line="276" w:lineRule="auto"/>
        <w:rPr>
          <w:b/>
          <w:color w:val="00338D"/>
          <w:sz w:val="20"/>
          <w:szCs w:val="20"/>
        </w:rPr>
      </w:pPr>
    </w:p>
    <w:tbl>
      <w:tblPr>
        <w:tblStyle w:val="KPMGFinancialTable"/>
        <w:tblW w:w="0" w:type="auto"/>
        <w:tblLook w:val="04A0" w:firstRow="1" w:lastRow="0" w:firstColumn="1" w:lastColumn="0" w:noHBand="0" w:noVBand="1"/>
      </w:tblPr>
      <w:tblGrid>
        <w:gridCol w:w="4735"/>
        <w:gridCol w:w="4735"/>
      </w:tblGrid>
      <w:tr w:rsidR="006324FA" w14:paraId="4BD36F03" w14:textId="77777777" w:rsidTr="005002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421ABE19" w14:textId="77777777" w:rsidR="006324FA" w:rsidRPr="006324FA" w:rsidRDefault="006324FA" w:rsidP="00500292">
            <w:pPr>
              <w:spacing w:line="276" w:lineRule="auto"/>
              <w:rPr>
                <w:b w:val="0"/>
                <w:color w:val="FFFFFF" w:themeColor="background2"/>
                <w:sz w:val="20"/>
                <w:szCs w:val="20"/>
              </w:rPr>
            </w:pPr>
            <w:r w:rsidRPr="006324FA">
              <w:rPr>
                <w:b w:val="0"/>
                <w:color w:val="FFFFFF" w:themeColor="background2"/>
                <w:sz w:val="20"/>
                <w:szCs w:val="20"/>
              </w:rPr>
              <w:t>Question</w:t>
            </w:r>
          </w:p>
        </w:tc>
        <w:tc>
          <w:tcPr>
            <w:tcW w:w="4735" w:type="dxa"/>
          </w:tcPr>
          <w:p w14:paraId="16FB9017" w14:textId="77777777" w:rsidR="006324FA" w:rsidRPr="006324FA" w:rsidRDefault="006324FA" w:rsidP="00500292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2"/>
                <w:sz w:val="20"/>
                <w:szCs w:val="20"/>
              </w:rPr>
            </w:pPr>
            <w:r>
              <w:rPr>
                <w:b w:val="0"/>
                <w:color w:val="FFFFFF" w:themeColor="background2"/>
                <w:sz w:val="20"/>
                <w:szCs w:val="20"/>
              </w:rPr>
              <w:t>[Insert question here]?</w:t>
            </w:r>
          </w:p>
        </w:tc>
      </w:tr>
      <w:tr w:rsidR="006324FA" w14:paraId="73CB6E4E" w14:textId="77777777" w:rsidTr="00500292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0956A9D3" w14:textId="77777777" w:rsidR="006324FA" w:rsidRDefault="006324FA" w:rsidP="00500292">
            <w:pPr>
              <w:spacing w:line="276" w:lineRule="auto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Answer</w:t>
            </w:r>
          </w:p>
        </w:tc>
        <w:tc>
          <w:tcPr>
            <w:tcW w:w="4735" w:type="dxa"/>
          </w:tcPr>
          <w:p w14:paraId="5CBDAE0F" w14:textId="77777777" w:rsidR="006324FA" w:rsidRDefault="006324FA" w:rsidP="00500292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[Insert answer here]</w:t>
            </w:r>
          </w:p>
        </w:tc>
      </w:tr>
    </w:tbl>
    <w:p w14:paraId="0C25205A" w14:textId="27A252BF" w:rsidR="006A1169" w:rsidRDefault="006A1169" w:rsidP="00E53615">
      <w:pPr>
        <w:spacing w:line="276" w:lineRule="auto"/>
        <w:rPr>
          <w:sz w:val="20"/>
          <w:szCs w:val="20"/>
        </w:rPr>
      </w:pPr>
    </w:p>
    <w:tbl>
      <w:tblPr>
        <w:tblStyle w:val="KPMGFinancialTable"/>
        <w:tblW w:w="0" w:type="auto"/>
        <w:tblLook w:val="04A0" w:firstRow="1" w:lastRow="0" w:firstColumn="1" w:lastColumn="0" w:noHBand="0" w:noVBand="1"/>
      </w:tblPr>
      <w:tblGrid>
        <w:gridCol w:w="4735"/>
        <w:gridCol w:w="4735"/>
      </w:tblGrid>
      <w:tr w:rsidR="006324FA" w14:paraId="290EADA4" w14:textId="77777777" w:rsidTr="005002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14337A2A" w14:textId="77777777" w:rsidR="006324FA" w:rsidRPr="006324FA" w:rsidRDefault="006324FA" w:rsidP="00500292">
            <w:pPr>
              <w:spacing w:line="276" w:lineRule="auto"/>
              <w:rPr>
                <w:b w:val="0"/>
                <w:color w:val="FFFFFF" w:themeColor="background2"/>
                <w:sz w:val="20"/>
                <w:szCs w:val="20"/>
              </w:rPr>
            </w:pPr>
            <w:r w:rsidRPr="006324FA">
              <w:rPr>
                <w:b w:val="0"/>
                <w:color w:val="FFFFFF" w:themeColor="background2"/>
                <w:sz w:val="20"/>
                <w:szCs w:val="20"/>
              </w:rPr>
              <w:t>Question</w:t>
            </w:r>
          </w:p>
        </w:tc>
        <w:tc>
          <w:tcPr>
            <w:tcW w:w="4735" w:type="dxa"/>
          </w:tcPr>
          <w:p w14:paraId="15E26378" w14:textId="77777777" w:rsidR="006324FA" w:rsidRPr="006324FA" w:rsidRDefault="006324FA" w:rsidP="00500292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2"/>
                <w:sz w:val="20"/>
                <w:szCs w:val="20"/>
              </w:rPr>
            </w:pPr>
            <w:r>
              <w:rPr>
                <w:b w:val="0"/>
                <w:color w:val="FFFFFF" w:themeColor="background2"/>
                <w:sz w:val="20"/>
                <w:szCs w:val="20"/>
              </w:rPr>
              <w:t>[Insert question here]?</w:t>
            </w:r>
          </w:p>
        </w:tc>
      </w:tr>
      <w:tr w:rsidR="006324FA" w14:paraId="1B262E6F" w14:textId="77777777" w:rsidTr="00500292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33282526" w14:textId="77777777" w:rsidR="006324FA" w:rsidRDefault="006324FA" w:rsidP="00500292">
            <w:pPr>
              <w:spacing w:line="276" w:lineRule="auto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Answer</w:t>
            </w:r>
          </w:p>
        </w:tc>
        <w:tc>
          <w:tcPr>
            <w:tcW w:w="4735" w:type="dxa"/>
          </w:tcPr>
          <w:p w14:paraId="262601F7" w14:textId="77777777" w:rsidR="006324FA" w:rsidRDefault="006324FA" w:rsidP="00500292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[Insert answer here]</w:t>
            </w:r>
          </w:p>
        </w:tc>
      </w:tr>
    </w:tbl>
    <w:p w14:paraId="7E6BD16E" w14:textId="77777777" w:rsidR="006324FA" w:rsidRDefault="006324FA" w:rsidP="00E53615">
      <w:pPr>
        <w:spacing w:line="276" w:lineRule="auto"/>
        <w:rPr>
          <w:sz w:val="20"/>
          <w:szCs w:val="20"/>
        </w:rPr>
      </w:pPr>
    </w:p>
    <w:tbl>
      <w:tblPr>
        <w:tblStyle w:val="KPMGFinancialTable"/>
        <w:tblW w:w="0" w:type="auto"/>
        <w:tblLook w:val="04A0" w:firstRow="1" w:lastRow="0" w:firstColumn="1" w:lastColumn="0" w:noHBand="0" w:noVBand="1"/>
      </w:tblPr>
      <w:tblGrid>
        <w:gridCol w:w="4735"/>
        <w:gridCol w:w="4735"/>
      </w:tblGrid>
      <w:tr w:rsidR="006324FA" w14:paraId="37FCB124" w14:textId="77777777" w:rsidTr="005002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11EB7962" w14:textId="77777777" w:rsidR="006324FA" w:rsidRPr="006324FA" w:rsidRDefault="006324FA" w:rsidP="00500292">
            <w:pPr>
              <w:spacing w:line="276" w:lineRule="auto"/>
              <w:rPr>
                <w:b w:val="0"/>
                <w:color w:val="FFFFFF" w:themeColor="background2"/>
                <w:sz w:val="20"/>
                <w:szCs w:val="20"/>
              </w:rPr>
            </w:pPr>
            <w:r w:rsidRPr="006324FA">
              <w:rPr>
                <w:b w:val="0"/>
                <w:color w:val="FFFFFF" w:themeColor="background2"/>
                <w:sz w:val="20"/>
                <w:szCs w:val="20"/>
              </w:rPr>
              <w:t>Question</w:t>
            </w:r>
          </w:p>
        </w:tc>
        <w:tc>
          <w:tcPr>
            <w:tcW w:w="4735" w:type="dxa"/>
          </w:tcPr>
          <w:p w14:paraId="119C65DE" w14:textId="77777777" w:rsidR="006324FA" w:rsidRPr="006324FA" w:rsidRDefault="006324FA" w:rsidP="00500292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2"/>
                <w:sz w:val="20"/>
                <w:szCs w:val="20"/>
              </w:rPr>
            </w:pPr>
            <w:r>
              <w:rPr>
                <w:b w:val="0"/>
                <w:color w:val="FFFFFF" w:themeColor="background2"/>
                <w:sz w:val="20"/>
                <w:szCs w:val="20"/>
              </w:rPr>
              <w:t>[Insert question here]?</w:t>
            </w:r>
          </w:p>
        </w:tc>
      </w:tr>
      <w:tr w:rsidR="006324FA" w14:paraId="18830EED" w14:textId="77777777" w:rsidTr="00500292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74249475" w14:textId="77777777" w:rsidR="006324FA" w:rsidRDefault="006324FA" w:rsidP="00500292">
            <w:pPr>
              <w:spacing w:line="276" w:lineRule="auto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Answer</w:t>
            </w:r>
          </w:p>
        </w:tc>
        <w:tc>
          <w:tcPr>
            <w:tcW w:w="4735" w:type="dxa"/>
          </w:tcPr>
          <w:p w14:paraId="3A60394D" w14:textId="77777777" w:rsidR="006324FA" w:rsidRDefault="006324FA" w:rsidP="00500292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[Insert answer here]</w:t>
            </w:r>
          </w:p>
        </w:tc>
      </w:tr>
    </w:tbl>
    <w:p w14:paraId="58F4B414" w14:textId="77777777" w:rsidR="006324FA" w:rsidRDefault="006324FA" w:rsidP="00E53615">
      <w:pPr>
        <w:spacing w:line="276" w:lineRule="auto"/>
        <w:rPr>
          <w:sz w:val="20"/>
          <w:szCs w:val="20"/>
        </w:rPr>
      </w:pPr>
    </w:p>
    <w:tbl>
      <w:tblPr>
        <w:tblStyle w:val="KPMGFinancialTable"/>
        <w:tblW w:w="0" w:type="auto"/>
        <w:tblLook w:val="04A0" w:firstRow="1" w:lastRow="0" w:firstColumn="1" w:lastColumn="0" w:noHBand="0" w:noVBand="1"/>
      </w:tblPr>
      <w:tblGrid>
        <w:gridCol w:w="4735"/>
        <w:gridCol w:w="4735"/>
      </w:tblGrid>
      <w:tr w:rsidR="006324FA" w14:paraId="20E3ED66" w14:textId="77777777" w:rsidTr="005002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101602C6" w14:textId="77777777" w:rsidR="006324FA" w:rsidRPr="006324FA" w:rsidRDefault="006324FA" w:rsidP="00500292">
            <w:pPr>
              <w:spacing w:line="276" w:lineRule="auto"/>
              <w:rPr>
                <w:b w:val="0"/>
                <w:color w:val="FFFFFF" w:themeColor="background2"/>
                <w:sz w:val="20"/>
                <w:szCs w:val="20"/>
              </w:rPr>
            </w:pPr>
            <w:r w:rsidRPr="006324FA">
              <w:rPr>
                <w:b w:val="0"/>
                <w:color w:val="FFFFFF" w:themeColor="background2"/>
                <w:sz w:val="20"/>
                <w:szCs w:val="20"/>
              </w:rPr>
              <w:t>Question</w:t>
            </w:r>
          </w:p>
        </w:tc>
        <w:tc>
          <w:tcPr>
            <w:tcW w:w="4735" w:type="dxa"/>
          </w:tcPr>
          <w:p w14:paraId="37750F97" w14:textId="77777777" w:rsidR="006324FA" w:rsidRPr="006324FA" w:rsidRDefault="006324FA" w:rsidP="00500292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2"/>
                <w:sz w:val="20"/>
                <w:szCs w:val="20"/>
              </w:rPr>
            </w:pPr>
            <w:r>
              <w:rPr>
                <w:b w:val="0"/>
                <w:color w:val="FFFFFF" w:themeColor="background2"/>
                <w:sz w:val="20"/>
                <w:szCs w:val="20"/>
              </w:rPr>
              <w:t>[Insert question here]?</w:t>
            </w:r>
          </w:p>
        </w:tc>
      </w:tr>
      <w:tr w:rsidR="006324FA" w14:paraId="40D8AF44" w14:textId="77777777" w:rsidTr="00500292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631717DA" w14:textId="77777777" w:rsidR="006324FA" w:rsidRDefault="006324FA" w:rsidP="00500292">
            <w:pPr>
              <w:spacing w:line="276" w:lineRule="auto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Answer</w:t>
            </w:r>
          </w:p>
        </w:tc>
        <w:tc>
          <w:tcPr>
            <w:tcW w:w="4735" w:type="dxa"/>
          </w:tcPr>
          <w:p w14:paraId="07FAF013" w14:textId="77777777" w:rsidR="006324FA" w:rsidRDefault="006324FA" w:rsidP="00500292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[Insert answer here]</w:t>
            </w:r>
          </w:p>
        </w:tc>
      </w:tr>
    </w:tbl>
    <w:p w14:paraId="2DE0A1EB" w14:textId="77777777" w:rsidR="006324FA" w:rsidRDefault="006324FA" w:rsidP="00E53615">
      <w:pPr>
        <w:spacing w:line="276" w:lineRule="auto"/>
        <w:rPr>
          <w:sz w:val="20"/>
          <w:szCs w:val="20"/>
        </w:rPr>
      </w:pPr>
    </w:p>
    <w:tbl>
      <w:tblPr>
        <w:tblStyle w:val="KPMGFinancialTable"/>
        <w:tblW w:w="0" w:type="auto"/>
        <w:tblLook w:val="04A0" w:firstRow="1" w:lastRow="0" w:firstColumn="1" w:lastColumn="0" w:noHBand="0" w:noVBand="1"/>
      </w:tblPr>
      <w:tblGrid>
        <w:gridCol w:w="4735"/>
        <w:gridCol w:w="4735"/>
      </w:tblGrid>
      <w:tr w:rsidR="006324FA" w14:paraId="50D58C71" w14:textId="77777777" w:rsidTr="005002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1367AF49" w14:textId="77777777" w:rsidR="006324FA" w:rsidRPr="006324FA" w:rsidRDefault="006324FA" w:rsidP="00500292">
            <w:pPr>
              <w:spacing w:line="276" w:lineRule="auto"/>
              <w:rPr>
                <w:b w:val="0"/>
                <w:color w:val="FFFFFF" w:themeColor="background2"/>
                <w:sz w:val="20"/>
                <w:szCs w:val="20"/>
              </w:rPr>
            </w:pPr>
            <w:r w:rsidRPr="006324FA">
              <w:rPr>
                <w:b w:val="0"/>
                <w:color w:val="FFFFFF" w:themeColor="background2"/>
                <w:sz w:val="20"/>
                <w:szCs w:val="20"/>
              </w:rPr>
              <w:t>Question</w:t>
            </w:r>
          </w:p>
        </w:tc>
        <w:tc>
          <w:tcPr>
            <w:tcW w:w="4735" w:type="dxa"/>
          </w:tcPr>
          <w:p w14:paraId="0BBC45FC" w14:textId="77777777" w:rsidR="006324FA" w:rsidRPr="006324FA" w:rsidRDefault="006324FA" w:rsidP="00500292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2"/>
                <w:sz w:val="20"/>
                <w:szCs w:val="20"/>
              </w:rPr>
            </w:pPr>
            <w:r>
              <w:rPr>
                <w:b w:val="0"/>
                <w:color w:val="FFFFFF" w:themeColor="background2"/>
                <w:sz w:val="20"/>
                <w:szCs w:val="20"/>
              </w:rPr>
              <w:t>[Insert question here]?</w:t>
            </w:r>
          </w:p>
        </w:tc>
      </w:tr>
      <w:tr w:rsidR="006324FA" w14:paraId="64260FAE" w14:textId="77777777" w:rsidTr="00500292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2B79B839" w14:textId="77777777" w:rsidR="006324FA" w:rsidRDefault="006324FA" w:rsidP="00500292">
            <w:pPr>
              <w:spacing w:line="276" w:lineRule="auto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Answer</w:t>
            </w:r>
          </w:p>
        </w:tc>
        <w:tc>
          <w:tcPr>
            <w:tcW w:w="4735" w:type="dxa"/>
          </w:tcPr>
          <w:p w14:paraId="779D2F21" w14:textId="77777777" w:rsidR="006324FA" w:rsidRDefault="006324FA" w:rsidP="00500292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[Insert answer here]</w:t>
            </w:r>
          </w:p>
        </w:tc>
      </w:tr>
    </w:tbl>
    <w:p w14:paraId="6AC4F9DB" w14:textId="77777777" w:rsidR="006324FA" w:rsidRDefault="006324FA" w:rsidP="00E53615">
      <w:pPr>
        <w:spacing w:line="276" w:lineRule="auto"/>
        <w:rPr>
          <w:sz w:val="20"/>
          <w:szCs w:val="20"/>
        </w:rPr>
      </w:pPr>
    </w:p>
    <w:tbl>
      <w:tblPr>
        <w:tblStyle w:val="KPMGFinancialTable"/>
        <w:tblW w:w="0" w:type="auto"/>
        <w:tblLook w:val="04A0" w:firstRow="1" w:lastRow="0" w:firstColumn="1" w:lastColumn="0" w:noHBand="0" w:noVBand="1"/>
      </w:tblPr>
      <w:tblGrid>
        <w:gridCol w:w="4735"/>
        <w:gridCol w:w="4735"/>
      </w:tblGrid>
      <w:tr w:rsidR="006324FA" w14:paraId="54B2CF00" w14:textId="77777777" w:rsidTr="005002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5E08AEF1" w14:textId="77777777" w:rsidR="006324FA" w:rsidRPr="006324FA" w:rsidRDefault="006324FA" w:rsidP="00500292">
            <w:pPr>
              <w:spacing w:line="276" w:lineRule="auto"/>
              <w:rPr>
                <w:b w:val="0"/>
                <w:color w:val="FFFFFF" w:themeColor="background2"/>
                <w:sz w:val="20"/>
                <w:szCs w:val="20"/>
              </w:rPr>
            </w:pPr>
            <w:r w:rsidRPr="006324FA">
              <w:rPr>
                <w:b w:val="0"/>
                <w:color w:val="FFFFFF" w:themeColor="background2"/>
                <w:sz w:val="20"/>
                <w:szCs w:val="20"/>
              </w:rPr>
              <w:t>Question</w:t>
            </w:r>
          </w:p>
        </w:tc>
        <w:tc>
          <w:tcPr>
            <w:tcW w:w="4735" w:type="dxa"/>
          </w:tcPr>
          <w:p w14:paraId="0E2C4DD6" w14:textId="77777777" w:rsidR="006324FA" w:rsidRPr="006324FA" w:rsidRDefault="006324FA" w:rsidP="00500292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2"/>
                <w:sz w:val="20"/>
                <w:szCs w:val="20"/>
              </w:rPr>
            </w:pPr>
            <w:r>
              <w:rPr>
                <w:b w:val="0"/>
                <w:color w:val="FFFFFF" w:themeColor="background2"/>
                <w:sz w:val="20"/>
                <w:szCs w:val="20"/>
              </w:rPr>
              <w:t>[Insert question here]?</w:t>
            </w:r>
          </w:p>
        </w:tc>
      </w:tr>
      <w:tr w:rsidR="006324FA" w14:paraId="6D34E01C" w14:textId="77777777" w:rsidTr="00500292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6ABC1F0B" w14:textId="77777777" w:rsidR="006324FA" w:rsidRDefault="006324FA" w:rsidP="00500292">
            <w:pPr>
              <w:spacing w:line="276" w:lineRule="auto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Answer</w:t>
            </w:r>
          </w:p>
        </w:tc>
        <w:tc>
          <w:tcPr>
            <w:tcW w:w="4735" w:type="dxa"/>
          </w:tcPr>
          <w:p w14:paraId="4DFFE65A" w14:textId="77777777" w:rsidR="006324FA" w:rsidRDefault="006324FA" w:rsidP="00500292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[Insert answer here]</w:t>
            </w:r>
          </w:p>
        </w:tc>
      </w:tr>
    </w:tbl>
    <w:p w14:paraId="382C2568" w14:textId="77777777" w:rsidR="006324FA" w:rsidRDefault="006324FA" w:rsidP="00E53615">
      <w:pPr>
        <w:spacing w:line="276" w:lineRule="auto"/>
        <w:rPr>
          <w:sz w:val="20"/>
          <w:szCs w:val="20"/>
        </w:rPr>
      </w:pPr>
    </w:p>
    <w:tbl>
      <w:tblPr>
        <w:tblStyle w:val="KPMGFinancialTable"/>
        <w:tblW w:w="0" w:type="auto"/>
        <w:tblLook w:val="04A0" w:firstRow="1" w:lastRow="0" w:firstColumn="1" w:lastColumn="0" w:noHBand="0" w:noVBand="1"/>
      </w:tblPr>
      <w:tblGrid>
        <w:gridCol w:w="4735"/>
        <w:gridCol w:w="4735"/>
      </w:tblGrid>
      <w:tr w:rsidR="006324FA" w14:paraId="1FBE9CE9" w14:textId="77777777" w:rsidTr="005002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0D7E6D45" w14:textId="77777777" w:rsidR="006324FA" w:rsidRPr="006324FA" w:rsidRDefault="006324FA" w:rsidP="00500292">
            <w:pPr>
              <w:spacing w:line="276" w:lineRule="auto"/>
              <w:rPr>
                <w:b w:val="0"/>
                <w:color w:val="FFFFFF" w:themeColor="background2"/>
                <w:sz w:val="20"/>
                <w:szCs w:val="20"/>
              </w:rPr>
            </w:pPr>
            <w:r w:rsidRPr="006324FA">
              <w:rPr>
                <w:b w:val="0"/>
                <w:color w:val="FFFFFF" w:themeColor="background2"/>
                <w:sz w:val="20"/>
                <w:szCs w:val="20"/>
              </w:rPr>
              <w:t>Question</w:t>
            </w:r>
          </w:p>
        </w:tc>
        <w:tc>
          <w:tcPr>
            <w:tcW w:w="4735" w:type="dxa"/>
          </w:tcPr>
          <w:p w14:paraId="4632A3B1" w14:textId="77777777" w:rsidR="006324FA" w:rsidRPr="006324FA" w:rsidRDefault="006324FA" w:rsidP="00500292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2"/>
                <w:sz w:val="20"/>
                <w:szCs w:val="20"/>
              </w:rPr>
            </w:pPr>
            <w:r>
              <w:rPr>
                <w:b w:val="0"/>
                <w:color w:val="FFFFFF" w:themeColor="background2"/>
                <w:sz w:val="20"/>
                <w:szCs w:val="20"/>
              </w:rPr>
              <w:t>[Insert question here]?</w:t>
            </w:r>
          </w:p>
        </w:tc>
      </w:tr>
      <w:tr w:rsidR="006324FA" w14:paraId="1B9A6F12" w14:textId="77777777" w:rsidTr="00500292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6E9667CA" w14:textId="77777777" w:rsidR="006324FA" w:rsidRDefault="006324FA" w:rsidP="00500292">
            <w:pPr>
              <w:spacing w:line="276" w:lineRule="auto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Answer</w:t>
            </w:r>
          </w:p>
        </w:tc>
        <w:tc>
          <w:tcPr>
            <w:tcW w:w="4735" w:type="dxa"/>
          </w:tcPr>
          <w:p w14:paraId="1B18A5B9" w14:textId="77777777" w:rsidR="006324FA" w:rsidRDefault="006324FA" w:rsidP="00500292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[Insert answer here]</w:t>
            </w:r>
          </w:p>
        </w:tc>
      </w:tr>
    </w:tbl>
    <w:p w14:paraId="1373616B" w14:textId="77777777" w:rsidR="006324FA" w:rsidRDefault="006324FA" w:rsidP="00E53615">
      <w:pPr>
        <w:spacing w:line="276" w:lineRule="auto"/>
        <w:rPr>
          <w:sz w:val="20"/>
          <w:szCs w:val="20"/>
        </w:rPr>
      </w:pPr>
    </w:p>
    <w:tbl>
      <w:tblPr>
        <w:tblStyle w:val="KPMGFinancialTable"/>
        <w:tblW w:w="0" w:type="auto"/>
        <w:tblLook w:val="04A0" w:firstRow="1" w:lastRow="0" w:firstColumn="1" w:lastColumn="0" w:noHBand="0" w:noVBand="1"/>
      </w:tblPr>
      <w:tblGrid>
        <w:gridCol w:w="4735"/>
        <w:gridCol w:w="4735"/>
      </w:tblGrid>
      <w:tr w:rsidR="006324FA" w14:paraId="15BF0F0F" w14:textId="77777777" w:rsidTr="005002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374C81CD" w14:textId="77777777" w:rsidR="006324FA" w:rsidRPr="006324FA" w:rsidRDefault="006324FA" w:rsidP="00500292">
            <w:pPr>
              <w:spacing w:line="276" w:lineRule="auto"/>
              <w:rPr>
                <w:b w:val="0"/>
                <w:color w:val="FFFFFF" w:themeColor="background2"/>
                <w:sz w:val="20"/>
                <w:szCs w:val="20"/>
              </w:rPr>
            </w:pPr>
            <w:r w:rsidRPr="006324FA">
              <w:rPr>
                <w:b w:val="0"/>
                <w:color w:val="FFFFFF" w:themeColor="background2"/>
                <w:sz w:val="20"/>
                <w:szCs w:val="20"/>
              </w:rPr>
              <w:t>Question</w:t>
            </w:r>
          </w:p>
        </w:tc>
        <w:tc>
          <w:tcPr>
            <w:tcW w:w="4735" w:type="dxa"/>
          </w:tcPr>
          <w:p w14:paraId="0D1C6799" w14:textId="77777777" w:rsidR="006324FA" w:rsidRPr="006324FA" w:rsidRDefault="006324FA" w:rsidP="00500292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2"/>
                <w:sz w:val="20"/>
                <w:szCs w:val="20"/>
              </w:rPr>
            </w:pPr>
            <w:r>
              <w:rPr>
                <w:b w:val="0"/>
                <w:color w:val="FFFFFF" w:themeColor="background2"/>
                <w:sz w:val="20"/>
                <w:szCs w:val="20"/>
              </w:rPr>
              <w:t>[Insert question here]?</w:t>
            </w:r>
          </w:p>
        </w:tc>
      </w:tr>
      <w:tr w:rsidR="006324FA" w14:paraId="2C9DB801" w14:textId="77777777" w:rsidTr="00500292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5DB167F2" w14:textId="77777777" w:rsidR="006324FA" w:rsidRDefault="006324FA" w:rsidP="00500292">
            <w:pPr>
              <w:spacing w:line="276" w:lineRule="auto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Answer</w:t>
            </w:r>
          </w:p>
        </w:tc>
        <w:tc>
          <w:tcPr>
            <w:tcW w:w="4735" w:type="dxa"/>
          </w:tcPr>
          <w:p w14:paraId="79EDA346" w14:textId="77777777" w:rsidR="006324FA" w:rsidRDefault="006324FA" w:rsidP="00500292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[Insert answer here]</w:t>
            </w:r>
          </w:p>
        </w:tc>
      </w:tr>
    </w:tbl>
    <w:p w14:paraId="6F0B9895" w14:textId="77777777" w:rsidR="006324FA" w:rsidRDefault="006324FA" w:rsidP="00E53615">
      <w:pPr>
        <w:spacing w:line="276" w:lineRule="auto"/>
        <w:rPr>
          <w:sz w:val="20"/>
          <w:szCs w:val="20"/>
        </w:rPr>
      </w:pPr>
    </w:p>
    <w:tbl>
      <w:tblPr>
        <w:tblStyle w:val="KPMGFinancialTable"/>
        <w:tblW w:w="0" w:type="auto"/>
        <w:tblLook w:val="04A0" w:firstRow="1" w:lastRow="0" w:firstColumn="1" w:lastColumn="0" w:noHBand="0" w:noVBand="1"/>
      </w:tblPr>
      <w:tblGrid>
        <w:gridCol w:w="4735"/>
        <w:gridCol w:w="4735"/>
      </w:tblGrid>
      <w:tr w:rsidR="006324FA" w14:paraId="6F8A6D83" w14:textId="77777777" w:rsidTr="005002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0A61CC5C" w14:textId="77777777" w:rsidR="006324FA" w:rsidRPr="006324FA" w:rsidRDefault="006324FA" w:rsidP="00500292">
            <w:pPr>
              <w:spacing w:line="276" w:lineRule="auto"/>
              <w:rPr>
                <w:b w:val="0"/>
                <w:color w:val="FFFFFF" w:themeColor="background2"/>
                <w:sz w:val="20"/>
                <w:szCs w:val="20"/>
              </w:rPr>
            </w:pPr>
            <w:r w:rsidRPr="006324FA">
              <w:rPr>
                <w:b w:val="0"/>
                <w:color w:val="FFFFFF" w:themeColor="background2"/>
                <w:sz w:val="20"/>
                <w:szCs w:val="20"/>
              </w:rPr>
              <w:t>Question</w:t>
            </w:r>
          </w:p>
        </w:tc>
        <w:tc>
          <w:tcPr>
            <w:tcW w:w="4735" w:type="dxa"/>
          </w:tcPr>
          <w:p w14:paraId="64E991C7" w14:textId="77777777" w:rsidR="006324FA" w:rsidRPr="006324FA" w:rsidRDefault="006324FA" w:rsidP="00500292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2"/>
                <w:sz w:val="20"/>
                <w:szCs w:val="20"/>
              </w:rPr>
            </w:pPr>
            <w:r>
              <w:rPr>
                <w:b w:val="0"/>
                <w:color w:val="FFFFFF" w:themeColor="background2"/>
                <w:sz w:val="20"/>
                <w:szCs w:val="20"/>
              </w:rPr>
              <w:t>[Insert question here]?</w:t>
            </w:r>
          </w:p>
        </w:tc>
      </w:tr>
      <w:tr w:rsidR="006324FA" w14:paraId="29A48029" w14:textId="77777777" w:rsidTr="00500292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</w:tcPr>
          <w:p w14:paraId="2C981BD9" w14:textId="77777777" w:rsidR="006324FA" w:rsidRDefault="006324FA" w:rsidP="00500292">
            <w:pPr>
              <w:spacing w:line="276" w:lineRule="auto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Answer</w:t>
            </w:r>
          </w:p>
        </w:tc>
        <w:tc>
          <w:tcPr>
            <w:tcW w:w="4735" w:type="dxa"/>
          </w:tcPr>
          <w:p w14:paraId="627124FA" w14:textId="77777777" w:rsidR="006324FA" w:rsidRDefault="006324FA" w:rsidP="00500292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338D"/>
                <w:sz w:val="20"/>
                <w:szCs w:val="20"/>
              </w:rPr>
            </w:pPr>
            <w:r>
              <w:rPr>
                <w:b/>
                <w:color w:val="00338D"/>
                <w:sz w:val="20"/>
                <w:szCs w:val="20"/>
              </w:rPr>
              <w:t>[Insert answer here]</w:t>
            </w:r>
          </w:p>
        </w:tc>
      </w:tr>
    </w:tbl>
    <w:p w14:paraId="3335ECD2" w14:textId="77777777" w:rsidR="006324FA" w:rsidRDefault="006324FA" w:rsidP="00E53615">
      <w:pPr>
        <w:spacing w:line="276" w:lineRule="auto"/>
        <w:rPr>
          <w:sz w:val="20"/>
          <w:szCs w:val="20"/>
        </w:rPr>
      </w:pPr>
    </w:p>
    <w:p w14:paraId="4FF70EB4" w14:textId="77777777" w:rsidR="00691B8F" w:rsidRPr="00691B8F" w:rsidRDefault="00691B8F" w:rsidP="00691B8F">
      <w:pPr>
        <w:rPr>
          <w:sz w:val="20"/>
          <w:szCs w:val="20"/>
        </w:rPr>
      </w:pPr>
    </w:p>
    <w:p w14:paraId="0570E89B" w14:textId="77777777" w:rsidR="00691B8F" w:rsidRPr="00691B8F" w:rsidRDefault="00691B8F" w:rsidP="00691B8F">
      <w:pPr>
        <w:rPr>
          <w:sz w:val="20"/>
          <w:szCs w:val="20"/>
        </w:rPr>
      </w:pPr>
    </w:p>
    <w:p w14:paraId="0462BC8F" w14:textId="77777777" w:rsidR="00691B8F" w:rsidRPr="00691B8F" w:rsidRDefault="00691B8F" w:rsidP="00691B8F">
      <w:pPr>
        <w:rPr>
          <w:sz w:val="20"/>
          <w:szCs w:val="20"/>
        </w:rPr>
      </w:pPr>
    </w:p>
    <w:p w14:paraId="21CBFF7F" w14:textId="77777777" w:rsidR="00691B8F" w:rsidRPr="00691B8F" w:rsidRDefault="00691B8F" w:rsidP="00691B8F">
      <w:pPr>
        <w:rPr>
          <w:sz w:val="20"/>
          <w:szCs w:val="20"/>
        </w:rPr>
      </w:pPr>
    </w:p>
    <w:p w14:paraId="12D567F3" w14:textId="77777777" w:rsidR="00691B8F" w:rsidRPr="00691B8F" w:rsidRDefault="00691B8F" w:rsidP="00691B8F">
      <w:pPr>
        <w:rPr>
          <w:sz w:val="20"/>
          <w:szCs w:val="20"/>
        </w:rPr>
      </w:pPr>
    </w:p>
    <w:p w14:paraId="4DF97127" w14:textId="77777777" w:rsidR="00691B8F" w:rsidRPr="00691B8F" w:rsidRDefault="00691B8F" w:rsidP="00691B8F">
      <w:pPr>
        <w:rPr>
          <w:sz w:val="20"/>
          <w:szCs w:val="20"/>
        </w:rPr>
      </w:pPr>
    </w:p>
    <w:sectPr w:rsidR="00691B8F" w:rsidRPr="00691B8F" w:rsidSect="0040128C">
      <w:headerReference w:type="default" r:id="rId11"/>
      <w:footerReference w:type="default" r:id="rId12"/>
      <w:pgSz w:w="12242" w:h="15842" w:code="1"/>
      <w:pgMar w:top="1728" w:right="1469" w:bottom="1080" w:left="842" w:header="1080" w:footer="801" w:gutter="461"/>
      <w:cols w:space="7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21EF7" w14:textId="77777777" w:rsidR="008C72C1" w:rsidRDefault="008C72C1" w:rsidP="003F0066">
      <w:r>
        <w:separator/>
      </w:r>
    </w:p>
  </w:endnote>
  <w:endnote w:type="continuationSeparator" w:id="0">
    <w:p w14:paraId="17BE3C01" w14:textId="77777777" w:rsidR="008C72C1" w:rsidRDefault="008C72C1" w:rsidP="003F0066">
      <w:r>
        <w:continuationSeparator/>
      </w:r>
    </w:p>
  </w:endnote>
  <w:endnote w:type="continuationNotice" w:id="1">
    <w:p w14:paraId="352C52F2" w14:textId="77777777" w:rsidR="008C72C1" w:rsidRDefault="008C72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EB76FB01-1F18-4109-B714-295F692D61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607FF05D-9A44-4998-8127-586B58E507D5}"/>
  </w:font>
  <w:font w:name="Arial Bold">
    <w:panose1 w:val="020B07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C9E41256-DA4E-416F-BA60-4C1A7C6B5E56}"/>
    <w:embedItalic r:id="rId4" w:fontKey="{E178B6C1-81EC-48B4-9CF3-80C00771D6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8D11D1B-8BA2-4EAD-8F81-08B6C6011B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EF795F9-2F45-4641-9BDE-F8C30BC2ECF2}"/>
  </w:font>
  <w:font w:name="+mn-e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F8F0" w14:textId="77F84688" w:rsidR="00425340" w:rsidRDefault="00425340" w:rsidP="00691B8F">
    <w:pPr>
      <w:pStyle w:val="NormalWeb"/>
      <w:spacing w:before="0" w:beforeAutospacing="0" w:after="0" w:afterAutospacing="0" w:line="240" w:lineRule="exact"/>
      <w:jc w:val="center"/>
      <w:rPr>
        <w:rStyle w:val="PageNumber"/>
        <w:rFonts w:asciiTheme="majorHAnsi" w:hAnsiTheme="majorHAnsi" w:cstheme="majorHAnsi"/>
        <w:b w:val="0"/>
        <w:bCs/>
        <w:color w:val="25408F"/>
        <w:sz w:val="16"/>
      </w:rPr>
    </w:pPr>
    <w:r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16DD4BA" wp14:editId="4CF51084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146FF" w14:textId="79FE1F35" w:rsidR="00425340" w:rsidRPr="002E0312" w:rsidRDefault="00425340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691B8F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691B8F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3ECD4F32" w14:textId="3A7BB2DF" w:rsidR="00425340" w:rsidRPr="002E0312" w:rsidRDefault="00425340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179556430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DD4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71.05pt;margin-top:804.5pt;width:292.9pt;height:3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11C146FF" w14:textId="79FE1F35" w:rsidR="00425340" w:rsidRPr="002E0312" w:rsidRDefault="00425340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691B8F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691B8F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3ECD4F32" w14:textId="3A7BB2DF" w:rsidR="00425340" w:rsidRPr="002E0312" w:rsidRDefault="00425340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179556430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D99600" wp14:editId="708782E0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8CC77" w14:textId="4C80DB0A" w:rsidR="00425340" w:rsidRPr="002E0312" w:rsidRDefault="00425340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691B8F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691B8F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6758B9FC" w14:textId="7771AF11" w:rsidR="00425340" w:rsidRPr="002E0312" w:rsidRDefault="00425340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77786856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99600" id="Text Box 3" o:spid="_x0000_s1027" type="#_x0000_t202" style="position:absolute;left:0;text-align:left;margin-left:59.6pt;margin-top:805.1pt;width:303.25pt;height:3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39C8CC77" w14:textId="4C80DB0A" w:rsidR="00425340" w:rsidRPr="002E0312" w:rsidRDefault="00425340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691B8F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691B8F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6758B9FC" w14:textId="7771AF11" w:rsidR="00425340" w:rsidRPr="002E0312" w:rsidRDefault="00425340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77786856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begin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instrText xml:space="preserve"> PAGE </w:instrTex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separate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>i</w: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end"/>
    </w:r>
  </w:p>
  <w:p w14:paraId="7FC03DF6" w14:textId="2CC73CF2" w:rsidR="009A11C2" w:rsidRPr="003D1627" w:rsidRDefault="003D1627" w:rsidP="009A11C2">
    <w:pPr>
      <w:pStyle w:val="NormalWeb"/>
      <w:spacing w:before="0" w:beforeAutospacing="0" w:after="0" w:afterAutospacing="0" w:line="240" w:lineRule="exact"/>
      <w:jc w:val="center"/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</w:pPr>
    <w:bookmarkStart w:id="0" w:name="_Hlk126858421"/>
    <w:bookmarkStart w:id="1" w:name="_Hlk126858422"/>
    <w:r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INDOT</w:t>
    </w:r>
    <w:r w:rsidR="00044AA0" w:rsidRPr="003D1627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 </w:t>
    </w:r>
    <w:r w:rsidRPr="003D1627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□ FREQUENTLY</w:t>
    </w:r>
    <w:r w:rsidR="006A1169" w:rsidRPr="003D1627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 ASKED QUESTIONS</w:t>
    </w:r>
    <w:r w:rsidR="00044AA0" w:rsidRPr="003D1627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 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0829B" w14:textId="77777777" w:rsidR="008C72C1" w:rsidRDefault="008C72C1" w:rsidP="003F0066">
      <w:r>
        <w:separator/>
      </w:r>
    </w:p>
  </w:footnote>
  <w:footnote w:type="continuationSeparator" w:id="0">
    <w:p w14:paraId="1C72A8BD" w14:textId="77777777" w:rsidR="008C72C1" w:rsidRDefault="008C72C1" w:rsidP="003F0066">
      <w:r>
        <w:continuationSeparator/>
      </w:r>
    </w:p>
  </w:footnote>
  <w:footnote w:type="continuationNotice" w:id="1">
    <w:p w14:paraId="67BC7A6A" w14:textId="77777777" w:rsidR="008C72C1" w:rsidRDefault="008C72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7925" w14:textId="77777777" w:rsidR="001F1C3C" w:rsidRPr="0018510F" w:rsidRDefault="001F1C3C" w:rsidP="009A11C2">
    <w:pPr>
      <w:spacing w:before="20"/>
      <w:ind w:left="20"/>
      <w:rPr>
        <w:color w:val="A6A6A6" w:themeColor="background2" w:themeShade="A6"/>
      </w:rPr>
    </w:pPr>
    <w:r w:rsidRPr="0018510F">
      <w:rPr>
        <w:noProof/>
        <w:color w:val="A6A6A6" w:themeColor="background2" w:themeShade="A6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76DC3BA2" wp14:editId="347021DC">
              <wp:simplePos x="0" y="0"/>
              <wp:positionH relativeFrom="column">
                <wp:posOffset>-817929</wp:posOffset>
              </wp:positionH>
              <wp:positionV relativeFrom="paragraph">
                <wp:posOffset>-514350</wp:posOffset>
              </wp:positionV>
              <wp:extent cx="7766685" cy="727671"/>
              <wp:effectExtent l="0" t="0" r="5715" b="3492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6685" cy="727671"/>
                        <a:chOff x="0" y="0"/>
                        <a:chExt cx="7766685" cy="727671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857"/>
                          <a:ext cx="7766685" cy="335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6" name="object 7"/>
                      <wps:cNvSpPr/>
                      <wps:spPr>
                        <a:xfrm>
                          <a:off x="3499945" y="0"/>
                          <a:ext cx="727671" cy="727671"/>
                        </a:xfrm>
                        <a:prstGeom prst="rect">
                          <a:avLst/>
                        </a:prstGeom>
                        <a:blipFill>
                          <a:blip r:embed="rId2" cstate="print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12700" dist="254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lIns="0" tIns="0" rIns="0" bIns="0" rtlCol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FC6335" id="Group 2" o:spid="_x0000_s1026" style="position:absolute;margin-left:-64.4pt;margin-top:-40.5pt;width:611.55pt;height:57.3pt;z-index:-251656704;mso-width-relative:margin;mso-height-relative:margin" coordsize="77666,7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2008;width:77666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">
                <v:imagedata r:id="rId3" o:title=""/>
              </v:shape>
              <v:rect id="object 7" o:spid="_x0000_s1028" style="position:absolute;left:34999;width:7277;height:7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" stroked="f">
                <v:fill r:id="rId4" o:title="" recolor="t" rotate="t" type="frame"/>
                <v:shadow on="t" color="black" opacity="26214f" origin="-.5,-.5" offset=".49892mm,.49892mm"/>
                <v:textbox inset="0,0,0,0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57312"/>
    <w:multiLevelType w:val="hybridMultilevel"/>
    <w:tmpl w:val="F49E1704"/>
    <w:lvl w:ilvl="0" w:tplc="573E6E0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2" w15:restartNumberingAfterBreak="0">
    <w:nsid w:val="04B002A0"/>
    <w:multiLevelType w:val="hybridMultilevel"/>
    <w:tmpl w:val="B4FE1F5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D01F6"/>
    <w:multiLevelType w:val="hybridMultilevel"/>
    <w:tmpl w:val="E168D57A"/>
    <w:lvl w:ilvl="0" w:tplc="DA660CD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DA139" w:themeColor="tex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850DE"/>
    <w:multiLevelType w:val="hybridMultilevel"/>
    <w:tmpl w:val="10807BA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A549D"/>
    <w:multiLevelType w:val="hybridMultilevel"/>
    <w:tmpl w:val="A4E6A326"/>
    <w:lvl w:ilvl="0" w:tplc="51FC86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938E7"/>
    <w:multiLevelType w:val="hybridMultilevel"/>
    <w:tmpl w:val="68E2295C"/>
    <w:lvl w:ilvl="0" w:tplc="AD426B7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338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D4D17"/>
    <w:multiLevelType w:val="hybridMultilevel"/>
    <w:tmpl w:val="5AA497E0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24838"/>
    <w:multiLevelType w:val="hybridMultilevel"/>
    <w:tmpl w:val="C42094E0"/>
    <w:lvl w:ilvl="0" w:tplc="BA06F4C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10" w15:restartNumberingAfterBreak="0">
    <w:nsid w:val="1A387D2A"/>
    <w:multiLevelType w:val="hybridMultilevel"/>
    <w:tmpl w:val="06AC6BA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56925"/>
    <w:multiLevelType w:val="hybridMultilevel"/>
    <w:tmpl w:val="83BC651E"/>
    <w:lvl w:ilvl="0" w:tplc="BC28FF4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B51610"/>
    <w:multiLevelType w:val="hybridMultilevel"/>
    <w:tmpl w:val="4BBCB92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E93C83"/>
    <w:multiLevelType w:val="hybridMultilevel"/>
    <w:tmpl w:val="3CA60754"/>
    <w:lvl w:ilvl="0" w:tplc="595A4048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1F8446F5"/>
    <w:multiLevelType w:val="hybridMultilevel"/>
    <w:tmpl w:val="CE30891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16" w15:restartNumberingAfterBreak="0">
    <w:nsid w:val="252252C5"/>
    <w:multiLevelType w:val="hybridMultilevel"/>
    <w:tmpl w:val="379A8526"/>
    <w:lvl w:ilvl="0" w:tplc="FFFFFFFF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  <w:color w:val="CDA139" w:themeColor="text2"/>
      </w:rPr>
    </w:lvl>
    <w:lvl w:ilvl="1" w:tplc="94D8C6C8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  <w:b/>
        <w:bCs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" w15:restartNumberingAfterBreak="0">
    <w:nsid w:val="25E91A96"/>
    <w:multiLevelType w:val="hybridMultilevel"/>
    <w:tmpl w:val="2B8638A8"/>
    <w:lvl w:ilvl="0" w:tplc="A748F81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B51A07"/>
    <w:multiLevelType w:val="hybridMultilevel"/>
    <w:tmpl w:val="576E9950"/>
    <w:lvl w:ilvl="0" w:tplc="F9CCA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DA139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313A07"/>
    <w:multiLevelType w:val="hybridMultilevel"/>
    <w:tmpl w:val="B3704E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21" w15:restartNumberingAfterBreak="0">
    <w:nsid w:val="30E63099"/>
    <w:multiLevelType w:val="hybridMultilevel"/>
    <w:tmpl w:val="16DC4A9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1F54B9A"/>
    <w:multiLevelType w:val="hybridMultilevel"/>
    <w:tmpl w:val="0B8ECCA4"/>
    <w:lvl w:ilvl="0" w:tplc="595A4048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3" w15:restartNumberingAfterBreak="0">
    <w:nsid w:val="34914DA4"/>
    <w:multiLevelType w:val="hybridMultilevel"/>
    <w:tmpl w:val="BA70ED0A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414476"/>
    <w:multiLevelType w:val="hybridMultilevel"/>
    <w:tmpl w:val="643CE88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2B46F3"/>
    <w:multiLevelType w:val="hybridMultilevel"/>
    <w:tmpl w:val="1EBA4A84"/>
    <w:lvl w:ilvl="0" w:tplc="3556B65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2B4DA8"/>
    <w:multiLevelType w:val="hybridMultilevel"/>
    <w:tmpl w:val="F2203E9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F74251"/>
    <w:multiLevelType w:val="hybridMultilevel"/>
    <w:tmpl w:val="9BF22852"/>
    <w:lvl w:ilvl="0" w:tplc="90045E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DA139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A71CA5"/>
    <w:multiLevelType w:val="hybridMultilevel"/>
    <w:tmpl w:val="22EC273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FF4C94"/>
    <w:multiLevelType w:val="hybridMultilevel"/>
    <w:tmpl w:val="751AEE2E"/>
    <w:lvl w:ilvl="0" w:tplc="1F78A30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3B2A27"/>
    <w:multiLevelType w:val="hybridMultilevel"/>
    <w:tmpl w:val="3864AC72"/>
    <w:lvl w:ilvl="0" w:tplc="2194A25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9B0074"/>
    <w:multiLevelType w:val="hybridMultilevel"/>
    <w:tmpl w:val="FAAAF022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D9E0E43"/>
    <w:multiLevelType w:val="hybridMultilevel"/>
    <w:tmpl w:val="B7A48E80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5B1AFB"/>
    <w:multiLevelType w:val="hybridMultilevel"/>
    <w:tmpl w:val="A7F0303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5C35CB"/>
    <w:multiLevelType w:val="hybridMultilevel"/>
    <w:tmpl w:val="CEF88BD4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6A1209"/>
    <w:multiLevelType w:val="hybridMultilevel"/>
    <w:tmpl w:val="3990DA9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EC5872"/>
    <w:multiLevelType w:val="hybridMultilevel"/>
    <w:tmpl w:val="448C41AA"/>
    <w:lvl w:ilvl="0" w:tplc="8CB20C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3F7D74"/>
    <w:multiLevelType w:val="hybridMultilevel"/>
    <w:tmpl w:val="39887B9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2C2F5A"/>
    <w:multiLevelType w:val="hybridMultilevel"/>
    <w:tmpl w:val="1DDC0904"/>
    <w:lvl w:ilvl="0" w:tplc="4FF27FF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338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A52FAE"/>
    <w:multiLevelType w:val="hybridMultilevel"/>
    <w:tmpl w:val="B9C09D14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691604"/>
    <w:multiLevelType w:val="hybridMultilevel"/>
    <w:tmpl w:val="9CC251E4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774ACD"/>
    <w:multiLevelType w:val="hybridMultilevel"/>
    <w:tmpl w:val="ACAEFC56"/>
    <w:lvl w:ilvl="0" w:tplc="0E16D71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647589"/>
    <w:multiLevelType w:val="hybridMultilevel"/>
    <w:tmpl w:val="978A364C"/>
    <w:lvl w:ilvl="0" w:tplc="32C8854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CDA139" w:themeColor="text2"/>
      </w:rPr>
    </w:lvl>
    <w:lvl w:ilvl="1" w:tplc="9FAAEF02">
      <w:start w:val="1"/>
      <w:numFmt w:val="lowerLetter"/>
      <w:lvlText w:val="%2."/>
      <w:lvlJc w:val="left"/>
      <w:pPr>
        <w:ind w:left="1080" w:hanging="360"/>
      </w:pPr>
      <w:rPr>
        <w:b/>
        <w:bCs/>
        <w:color w:val="CDA139" w:themeColor="text2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AF9118B"/>
    <w:multiLevelType w:val="hybridMultilevel"/>
    <w:tmpl w:val="70D63566"/>
    <w:lvl w:ilvl="0" w:tplc="32C8854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CDA139" w:themeColor="text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5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46" w15:restartNumberingAfterBreak="0">
    <w:nsid w:val="71396F88"/>
    <w:multiLevelType w:val="hybridMultilevel"/>
    <w:tmpl w:val="ED8E2174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855910"/>
    <w:multiLevelType w:val="hybridMultilevel"/>
    <w:tmpl w:val="88F47580"/>
    <w:lvl w:ilvl="0" w:tplc="104C81B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9" w15:restartNumberingAfterBreak="0">
    <w:nsid w:val="722A1684"/>
    <w:multiLevelType w:val="hybridMultilevel"/>
    <w:tmpl w:val="FCB68CD6"/>
    <w:lvl w:ilvl="0" w:tplc="5D1C71A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DA139" w:themeColor="tex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85C2CB1"/>
    <w:multiLevelType w:val="hybridMultilevel"/>
    <w:tmpl w:val="73A60EF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A409AB"/>
    <w:multiLevelType w:val="hybridMultilevel"/>
    <w:tmpl w:val="33EC63AA"/>
    <w:lvl w:ilvl="0" w:tplc="51FC865A">
      <w:start w:val="1"/>
      <w:numFmt w:val="decimal"/>
      <w:lvlText w:val="%1."/>
      <w:lvlJc w:val="left"/>
      <w:pPr>
        <w:ind w:left="720" w:hanging="360"/>
      </w:pPr>
      <w:rPr>
        <w:b/>
        <w:bCs/>
        <w:color w:val="CDA139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1910226">
    <w:abstractNumId w:val="1"/>
  </w:num>
  <w:num w:numId="2" w16cid:durableId="368914125">
    <w:abstractNumId w:val="45"/>
  </w:num>
  <w:num w:numId="3" w16cid:durableId="1969624719">
    <w:abstractNumId w:val="20"/>
  </w:num>
  <w:num w:numId="4" w16cid:durableId="594560630">
    <w:abstractNumId w:val="15"/>
  </w:num>
  <w:num w:numId="5" w16cid:durableId="978850309">
    <w:abstractNumId w:val="48"/>
  </w:num>
  <w:num w:numId="6" w16cid:durableId="335309447">
    <w:abstractNumId w:val="44"/>
  </w:num>
  <w:num w:numId="7" w16cid:durableId="1875144946">
    <w:abstractNumId w:val="9"/>
  </w:num>
  <w:num w:numId="8" w16cid:durableId="1698657575">
    <w:abstractNumId w:val="34"/>
  </w:num>
  <w:num w:numId="9" w16cid:durableId="1931651">
    <w:abstractNumId w:val="35"/>
  </w:num>
  <w:num w:numId="10" w16cid:durableId="1984043310">
    <w:abstractNumId w:val="32"/>
  </w:num>
  <w:num w:numId="11" w16cid:durableId="1640502274">
    <w:abstractNumId w:val="39"/>
  </w:num>
  <w:num w:numId="12" w16cid:durableId="2016296291">
    <w:abstractNumId w:val="50"/>
  </w:num>
  <w:num w:numId="13" w16cid:durableId="1529290790">
    <w:abstractNumId w:val="0"/>
  </w:num>
  <w:num w:numId="14" w16cid:durableId="603197051">
    <w:abstractNumId w:val="36"/>
  </w:num>
  <w:num w:numId="15" w16cid:durableId="730422434">
    <w:abstractNumId w:val="10"/>
  </w:num>
  <w:num w:numId="16" w16cid:durableId="62485560">
    <w:abstractNumId w:val="19"/>
  </w:num>
  <w:num w:numId="17" w16cid:durableId="2105613986">
    <w:abstractNumId w:val="31"/>
  </w:num>
  <w:num w:numId="18" w16cid:durableId="437263981">
    <w:abstractNumId w:val="4"/>
  </w:num>
  <w:num w:numId="19" w16cid:durableId="1547834383">
    <w:abstractNumId w:val="23"/>
  </w:num>
  <w:num w:numId="20" w16cid:durableId="584607798">
    <w:abstractNumId w:val="47"/>
  </w:num>
  <w:num w:numId="21" w16cid:durableId="715659615">
    <w:abstractNumId w:val="17"/>
  </w:num>
  <w:num w:numId="22" w16cid:durableId="1972706158">
    <w:abstractNumId w:val="11"/>
  </w:num>
  <w:num w:numId="23" w16cid:durableId="1027945765">
    <w:abstractNumId w:val="41"/>
  </w:num>
  <w:num w:numId="24" w16cid:durableId="932857331">
    <w:abstractNumId w:val="46"/>
  </w:num>
  <w:num w:numId="25" w16cid:durableId="553078183">
    <w:abstractNumId w:val="33"/>
  </w:num>
  <w:num w:numId="26" w16cid:durableId="1828782599">
    <w:abstractNumId w:val="7"/>
  </w:num>
  <w:num w:numId="27" w16cid:durableId="1894735619">
    <w:abstractNumId w:val="5"/>
  </w:num>
  <w:num w:numId="28" w16cid:durableId="879168970">
    <w:abstractNumId w:val="29"/>
  </w:num>
  <w:num w:numId="29" w16cid:durableId="1784374749">
    <w:abstractNumId w:val="8"/>
  </w:num>
  <w:num w:numId="30" w16cid:durableId="1006133658">
    <w:abstractNumId w:val="51"/>
  </w:num>
  <w:num w:numId="31" w16cid:durableId="1867477689">
    <w:abstractNumId w:val="27"/>
  </w:num>
  <w:num w:numId="32" w16cid:durableId="681933902">
    <w:abstractNumId w:val="25"/>
  </w:num>
  <w:num w:numId="33" w16cid:durableId="2054890257">
    <w:abstractNumId w:val="18"/>
  </w:num>
  <w:num w:numId="34" w16cid:durableId="1503280970">
    <w:abstractNumId w:val="30"/>
  </w:num>
  <w:num w:numId="35" w16cid:durableId="1064915058">
    <w:abstractNumId w:val="28"/>
  </w:num>
  <w:num w:numId="36" w16cid:durableId="98062047">
    <w:abstractNumId w:val="38"/>
  </w:num>
  <w:num w:numId="37" w16cid:durableId="759521329">
    <w:abstractNumId w:val="43"/>
  </w:num>
  <w:num w:numId="38" w16cid:durableId="268634226">
    <w:abstractNumId w:val="42"/>
  </w:num>
  <w:num w:numId="39" w16cid:durableId="621153162">
    <w:abstractNumId w:val="3"/>
  </w:num>
  <w:num w:numId="40" w16cid:durableId="124785320">
    <w:abstractNumId w:val="49"/>
  </w:num>
  <w:num w:numId="41" w16cid:durableId="1878816551">
    <w:abstractNumId w:val="26"/>
  </w:num>
  <w:num w:numId="42" w16cid:durableId="409734592">
    <w:abstractNumId w:val="12"/>
  </w:num>
  <w:num w:numId="43" w16cid:durableId="1760323273">
    <w:abstractNumId w:val="6"/>
  </w:num>
  <w:num w:numId="44" w16cid:durableId="1665428228">
    <w:abstractNumId w:val="40"/>
  </w:num>
  <w:num w:numId="45" w16cid:durableId="914778492">
    <w:abstractNumId w:val="37"/>
  </w:num>
  <w:num w:numId="46" w16cid:durableId="90007921">
    <w:abstractNumId w:val="2"/>
  </w:num>
  <w:num w:numId="47" w16cid:durableId="1995987862">
    <w:abstractNumId w:val="14"/>
  </w:num>
  <w:num w:numId="48" w16cid:durableId="983048197">
    <w:abstractNumId w:val="24"/>
  </w:num>
  <w:num w:numId="49" w16cid:durableId="1132400238">
    <w:abstractNumId w:val="21"/>
  </w:num>
  <w:num w:numId="50" w16cid:durableId="1964801357">
    <w:abstractNumId w:val="22"/>
  </w:num>
  <w:num w:numId="51" w16cid:durableId="115149691">
    <w:abstractNumId w:val="13"/>
  </w:num>
  <w:num w:numId="52" w16cid:durableId="242419000">
    <w:abstractNumId w:val="1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3543"/>
    <w:rsid w:val="00014085"/>
    <w:rsid w:val="00014EC2"/>
    <w:rsid w:val="0001569C"/>
    <w:rsid w:val="00016482"/>
    <w:rsid w:val="000205A3"/>
    <w:rsid w:val="0002088C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41B4"/>
    <w:rsid w:val="00074375"/>
    <w:rsid w:val="00074FCC"/>
    <w:rsid w:val="00075733"/>
    <w:rsid w:val="00076C4B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FD8"/>
    <w:rsid w:val="000C5EFF"/>
    <w:rsid w:val="000C7224"/>
    <w:rsid w:val="000C7267"/>
    <w:rsid w:val="000C73D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F0A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5A8"/>
    <w:rsid w:val="00105F05"/>
    <w:rsid w:val="00106589"/>
    <w:rsid w:val="00106944"/>
    <w:rsid w:val="0011133E"/>
    <w:rsid w:val="0011199E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7AA0"/>
    <w:rsid w:val="00167BD6"/>
    <w:rsid w:val="00171491"/>
    <w:rsid w:val="00171721"/>
    <w:rsid w:val="001720B8"/>
    <w:rsid w:val="0017314D"/>
    <w:rsid w:val="001733EF"/>
    <w:rsid w:val="001735AE"/>
    <w:rsid w:val="00173830"/>
    <w:rsid w:val="00173A46"/>
    <w:rsid w:val="00174262"/>
    <w:rsid w:val="00174AB8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77D33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D0599"/>
    <w:rsid w:val="001D1845"/>
    <w:rsid w:val="001D1B9D"/>
    <w:rsid w:val="001D24C0"/>
    <w:rsid w:val="001D272D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5A99"/>
    <w:rsid w:val="00255EE4"/>
    <w:rsid w:val="00256214"/>
    <w:rsid w:val="0025671E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828A1"/>
    <w:rsid w:val="00283233"/>
    <w:rsid w:val="00283A2D"/>
    <w:rsid w:val="002841DC"/>
    <w:rsid w:val="002844CD"/>
    <w:rsid w:val="00284ECE"/>
    <w:rsid w:val="0028527F"/>
    <w:rsid w:val="00285832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A58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EAD"/>
    <w:rsid w:val="003042B7"/>
    <w:rsid w:val="00304487"/>
    <w:rsid w:val="00304729"/>
    <w:rsid w:val="00304770"/>
    <w:rsid w:val="00305446"/>
    <w:rsid w:val="00305E53"/>
    <w:rsid w:val="00307174"/>
    <w:rsid w:val="00307BCF"/>
    <w:rsid w:val="003106AA"/>
    <w:rsid w:val="003117A5"/>
    <w:rsid w:val="00312667"/>
    <w:rsid w:val="00313595"/>
    <w:rsid w:val="00313738"/>
    <w:rsid w:val="0031390F"/>
    <w:rsid w:val="00314D48"/>
    <w:rsid w:val="00315282"/>
    <w:rsid w:val="003153DD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E8"/>
    <w:rsid w:val="00347355"/>
    <w:rsid w:val="003505D4"/>
    <w:rsid w:val="003514A3"/>
    <w:rsid w:val="00351D71"/>
    <w:rsid w:val="00351F1C"/>
    <w:rsid w:val="0035297D"/>
    <w:rsid w:val="00354D84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912"/>
    <w:rsid w:val="003823AF"/>
    <w:rsid w:val="0038249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4463"/>
    <w:rsid w:val="003A4640"/>
    <w:rsid w:val="003A4C22"/>
    <w:rsid w:val="003A4CF2"/>
    <w:rsid w:val="003A4ECE"/>
    <w:rsid w:val="003A52AD"/>
    <w:rsid w:val="003A58A3"/>
    <w:rsid w:val="003A65F3"/>
    <w:rsid w:val="003A6DB0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3EC3"/>
    <w:rsid w:val="003B414E"/>
    <w:rsid w:val="003B4276"/>
    <w:rsid w:val="003B4C5B"/>
    <w:rsid w:val="003B4F52"/>
    <w:rsid w:val="003B52A5"/>
    <w:rsid w:val="003B56B0"/>
    <w:rsid w:val="003B57FD"/>
    <w:rsid w:val="003B6206"/>
    <w:rsid w:val="003B6274"/>
    <w:rsid w:val="003C1204"/>
    <w:rsid w:val="003C2105"/>
    <w:rsid w:val="003C2224"/>
    <w:rsid w:val="003C3B0B"/>
    <w:rsid w:val="003C3C8E"/>
    <w:rsid w:val="003C3CBF"/>
    <w:rsid w:val="003C5149"/>
    <w:rsid w:val="003C5C49"/>
    <w:rsid w:val="003C67B1"/>
    <w:rsid w:val="003C6A67"/>
    <w:rsid w:val="003C7154"/>
    <w:rsid w:val="003C7F0E"/>
    <w:rsid w:val="003D0BCE"/>
    <w:rsid w:val="003D1627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98D"/>
    <w:rsid w:val="0041063E"/>
    <w:rsid w:val="00410A10"/>
    <w:rsid w:val="00410A4E"/>
    <w:rsid w:val="0041151A"/>
    <w:rsid w:val="00411F5C"/>
    <w:rsid w:val="00411FE2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6E9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8BC"/>
    <w:rsid w:val="00437E21"/>
    <w:rsid w:val="004401E6"/>
    <w:rsid w:val="00440297"/>
    <w:rsid w:val="004404F5"/>
    <w:rsid w:val="004418F7"/>
    <w:rsid w:val="0044265C"/>
    <w:rsid w:val="00443828"/>
    <w:rsid w:val="00443837"/>
    <w:rsid w:val="00443D7A"/>
    <w:rsid w:val="00443D98"/>
    <w:rsid w:val="00444635"/>
    <w:rsid w:val="00444670"/>
    <w:rsid w:val="004447C8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85D"/>
    <w:rsid w:val="004C3DB1"/>
    <w:rsid w:val="004C4706"/>
    <w:rsid w:val="004C4A11"/>
    <w:rsid w:val="004C4A69"/>
    <w:rsid w:val="004C6621"/>
    <w:rsid w:val="004D0055"/>
    <w:rsid w:val="004D063C"/>
    <w:rsid w:val="004D06FB"/>
    <w:rsid w:val="004D0996"/>
    <w:rsid w:val="004D2FE6"/>
    <w:rsid w:val="004D3020"/>
    <w:rsid w:val="004D32B2"/>
    <w:rsid w:val="004D3C9B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A0"/>
    <w:rsid w:val="00511940"/>
    <w:rsid w:val="00511ABC"/>
    <w:rsid w:val="00511C5A"/>
    <w:rsid w:val="0051225E"/>
    <w:rsid w:val="00512D16"/>
    <w:rsid w:val="00512ED8"/>
    <w:rsid w:val="00513F02"/>
    <w:rsid w:val="00514003"/>
    <w:rsid w:val="00514684"/>
    <w:rsid w:val="005153B6"/>
    <w:rsid w:val="00515CD6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67FE"/>
    <w:rsid w:val="00576CC8"/>
    <w:rsid w:val="00576EED"/>
    <w:rsid w:val="00577470"/>
    <w:rsid w:val="005775F3"/>
    <w:rsid w:val="00580032"/>
    <w:rsid w:val="00580076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2330"/>
    <w:rsid w:val="005D286B"/>
    <w:rsid w:val="005D305C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4ACA"/>
    <w:rsid w:val="005F4D7F"/>
    <w:rsid w:val="005F5BFF"/>
    <w:rsid w:val="005F5C47"/>
    <w:rsid w:val="005F60DF"/>
    <w:rsid w:val="005F6480"/>
    <w:rsid w:val="005F659D"/>
    <w:rsid w:val="005F66B9"/>
    <w:rsid w:val="005F70D9"/>
    <w:rsid w:val="005F70E9"/>
    <w:rsid w:val="005F7A83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F38"/>
    <w:rsid w:val="00630563"/>
    <w:rsid w:val="006305D3"/>
    <w:rsid w:val="006306B4"/>
    <w:rsid w:val="006311E3"/>
    <w:rsid w:val="00631BDD"/>
    <w:rsid w:val="00631DC3"/>
    <w:rsid w:val="006324FA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604CD"/>
    <w:rsid w:val="00660B73"/>
    <w:rsid w:val="00660D3F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1B8F"/>
    <w:rsid w:val="0069268A"/>
    <w:rsid w:val="00692AFC"/>
    <w:rsid w:val="00693188"/>
    <w:rsid w:val="00694124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169"/>
    <w:rsid w:val="006A12EB"/>
    <w:rsid w:val="006A166A"/>
    <w:rsid w:val="006A1DF0"/>
    <w:rsid w:val="006A3D55"/>
    <w:rsid w:val="006A471A"/>
    <w:rsid w:val="006A6675"/>
    <w:rsid w:val="006A67C7"/>
    <w:rsid w:val="006A694E"/>
    <w:rsid w:val="006A6ED6"/>
    <w:rsid w:val="006A7383"/>
    <w:rsid w:val="006A7690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DA3"/>
    <w:rsid w:val="006C75A3"/>
    <w:rsid w:val="006C7772"/>
    <w:rsid w:val="006C77FB"/>
    <w:rsid w:val="006C7AD1"/>
    <w:rsid w:val="006D0B1A"/>
    <w:rsid w:val="006D14BA"/>
    <w:rsid w:val="006D1FFD"/>
    <w:rsid w:val="006D3BD7"/>
    <w:rsid w:val="006D3EAE"/>
    <w:rsid w:val="006D3F99"/>
    <w:rsid w:val="006D4177"/>
    <w:rsid w:val="006D5B66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F05F7"/>
    <w:rsid w:val="006F103A"/>
    <w:rsid w:val="006F23C0"/>
    <w:rsid w:val="006F281C"/>
    <w:rsid w:val="006F3626"/>
    <w:rsid w:val="006F3E99"/>
    <w:rsid w:val="006F4473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223"/>
    <w:rsid w:val="0074246A"/>
    <w:rsid w:val="00742643"/>
    <w:rsid w:val="00743496"/>
    <w:rsid w:val="00745528"/>
    <w:rsid w:val="007459C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3E94"/>
    <w:rsid w:val="007C4236"/>
    <w:rsid w:val="007C5AD0"/>
    <w:rsid w:val="007C5D9D"/>
    <w:rsid w:val="007C621B"/>
    <w:rsid w:val="007C6515"/>
    <w:rsid w:val="007C6624"/>
    <w:rsid w:val="007C7A4F"/>
    <w:rsid w:val="007C7B28"/>
    <w:rsid w:val="007C7F2F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91C"/>
    <w:rsid w:val="007F3C16"/>
    <w:rsid w:val="007F3D0D"/>
    <w:rsid w:val="007F5011"/>
    <w:rsid w:val="007F52AA"/>
    <w:rsid w:val="007F5B98"/>
    <w:rsid w:val="007F65D8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13E"/>
    <w:rsid w:val="0083621A"/>
    <w:rsid w:val="008362D9"/>
    <w:rsid w:val="0083747D"/>
    <w:rsid w:val="0083773C"/>
    <w:rsid w:val="008406BF"/>
    <w:rsid w:val="00840F49"/>
    <w:rsid w:val="00841EDF"/>
    <w:rsid w:val="00841F70"/>
    <w:rsid w:val="008426F2"/>
    <w:rsid w:val="00842787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EE"/>
    <w:rsid w:val="00895574"/>
    <w:rsid w:val="0089595B"/>
    <w:rsid w:val="00895ACA"/>
    <w:rsid w:val="008961D4"/>
    <w:rsid w:val="008968B6"/>
    <w:rsid w:val="00897EE2"/>
    <w:rsid w:val="008A0BFF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2AFE"/>
    <w:rsid w:val="008C2C5E"/>
    <w:rsid w:val="008C2D21"/>
    <w:rsid w:val="008C31E9"/>
    <w:rsid w:val="008C3C4F"/>
    <w:rsid w:val="008C5799"/>
    <w:rsid w:val="008C605B"/>
    <w:rsid w:val="008C698F"/>
    <w:rsid w:val="008C72C1"/>
    <w:rsid w:val="008C751F"/>
    <w:rsid w:val="008C79C8"/>
    <w:rsid w:val="008C7FE5"/>
    <w:rsid w:val="008D0BB5"/>
    <w:rsid w:val="008D1448"/>
    <w:rsid w:val="008D20D5"/>
    <w:rsid w:val="008D32E2"/>
    <w:rsid w:val="008D4629"/>
    <w:rsid w:val="008D4BE4"/>
    <w:rsid w:val="008D5796"/>
    <w:rsid w:val="008D57BD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43C5"/>
    <w:rsid w:val="008E6731"/>
    <w:rsid w:val="008E6B11"/>
    <w:rsid w:val="008E7385"/>
    <w:rsid w:val="008E742F"/>
    <w:rsid w:val="008F059D"/>
    <w:rsid w:val="008F08EA"/>
    <w:rsid w:val="008F1016"/>
    <w:rsid w:val="008F1390"/>
    <w:rsid w:val="008F1BE8"/>
    <w:rsid w:val="008F1EE9"/>
    <w:rsid w:val="008F1F9A"/>
    <w:rsid w:val="008F2237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81E"/>
    <w:rsid w:val="008F7B9A"/>
    <w:rsid w:val="00900ECE"/>
    <w:rsid w:val="0090125C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52AB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AB4"/>
    <w:rsid w:val="00945A69"/>
    <w:rsid w:val="00945A7D"/>
    <w:rsid w:val="009461C7"/>
    <w:rsid w:val="00946A56"/>
    <w:rsid w:val="0094735D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5311"/>
    <w:rsid w:val="009654FD"/>
    <w:rsid w:val="009657DA"/>
    <w:rsid w:val="0096640E"/>
    <w:rsid w:val="00966698"/>
    <w:rsid w:val="00966749"/>
    <w:rsid w:val="00966833"/>
    <w:rsid w:val="00966BEF"/>
    <w:rsid w:val="009710ED"/>
    <w:rsid w:val="009712D0"/>
    <w:rsid w:val="009713A9"/>
    <w:rsid w:val="00972172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47F"/>
    <w:rsid w:val="009A251B"/>
    <w:rsid w:val="009A334C"/>
    <w:rsid w:val="009A3509"/>
    <w:rsid w:val="009A3539"/>
    <w:rsid w:val="009A4211"/>
    <w:rsid w:val="009A6489"/>
    <w:rsid w:val="009A675E"/>
    <w:rsid w:val="009A6847"/>
    <w:rsid w:val="009A6B36"/>
    <w:rsid w:val="009A717E"/>
    <w:rsid w:val="009A751A"/>
    <w:rsid w:val="009A763C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5"/>
    <w:rsid w:val="009F6660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32C2"/>
    <w:rsid w:val="00A140B9"/>
    <w:rsid w:val="00A1455C"/>
    <w:rsid w:val="00A14604"/>
    <w:rsid w:val="00A14757"/>
    <w:rsid w:val="00A14C67"/>
    <w:rsid w:val="00A15551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6781"/>
    <w:rsid w:val="00A36D29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756"/>
    <w:rsid w:val="00A549A9"/>
    <w:rsid w:val="00A61955"/>
    <w:rsid w:val="00A61F5B"/>
    <w:rsid w:val="00A62337"/>
    <w:rsid w:val="00A62F0B"/>
    <w:rsid w:val="00A63052"/>
    <w:rsid w:val="00A6517F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D52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FE0"/>
    <w:rsid w:val="00AA3873"/>
    <w:rsid w:val="00AA4493"/>
    <w:rsid w:val="00AA44B7"/>
    <w:rsid w:val="00AA5982"/>
    <w:rsid w:val="00AA5C2A"/>
    <w:rsid w:val="00AA5FF6"/>
    <w:rsid w:val="00AA69AA"/>
    <w:rsid w:val="00AA6C47"/>
    <w:rsid w:val="00AA7606"/>
    <w:rsid w:val="00AA7627"/>
    <w:rsid w:val="00AA79C0"/>
    <w:rsid w:val="00AB065C"/>
    <w:rsid w:val="00AB1D54"/>
    <w:rsid w:val="00AB284A"/>
    <w:rsid w:val="00AB298B"/>
    <w:rsid w:val="00AB2AA6"/>
    <w:rsid w:val="00AB2CE0"/>
    <w:rsid w:val="00AB40F5"/>
    <w:rsid w:val="00AB44C8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E090A"/>
    <w:rsid w:val="00AE0A12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71D3"/>
    <w:rsid w:val="00AF7D9F"/>
    <w:rsid w:val="00B003ED"/>
    <w:rsid w:val="00B005CC"/>
    <w:rsid w:val="00B006F3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978"/>
    <w:rsid w:val="00B10085"/>
    <w:rsid w:val="00B10FD8"/>
    <w:rsid w:val="00B11157"/>
    <w:rsid w:val="00B11346"/>
    <w:rsid w:val="00B11D4E"/>
    <w:rsid w:val="00B12AEF"/>
    <w:rsid w:val="00B1381D"/>
    <w:rsid w:val="00B13D10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1086"/>
    <w:rsid w:val="00B425B6"/>
    <w:rsid w:val="00B42931"/>
    <w:rsid w:val="00B43379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5830"/>
    <w:rsid w:val="00B559B5"/>
    <w:rsid w:val="00B560B1"/>
    <w:rsid w:val="00B562F8"/>
    <w:rsid w:val="00B5734F"/>
    <w:rsid w:val="00B57663"/>
    <w:rsid w:val="00B57749"/>
    <w:rsid w:val="00B57DC9"/>
    <w:rsid w:val="00B57EAA"/>
    <w:rsid w:val="00B6007B"/>
    <w:rsid w:val="00B60450"/>
    <w:rsid w:val="00B605AA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E1A"/>
    <w:rsid w:val="00BA5FD3"/>
    <w:rsid w:val="00BA65AF"/>
    <w:rsid w:val="00BA73F4"/>
    <w:rsid w:val="00BA7ED8"/>
    <w:rsid w:val="00BB067B"/>
    <w:rsid w:val="00BB0AD2"/>
    <w:rsid w:val="00BB1BDD"/>
    <w:rsid w:val="00BB1CCD"/>
    <w:rsid w:val="00BB2258"/>
    <w:rsid w:val="00BB2493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ECB"/>
    <w:rsid w:val="00BE0599"/>
    <w:rsid w:val="00BE05D8"/>
    <w:rsid w:val="00BE0D73"/>
    <w:rsid w:val="00BE0FE8"/>
    <w:rsid w:val="00BE1546"/>
    <w:rsid w:val="00BE1DCA"/>
    <w:rsid w:val="00BE22A6"/>
    <w:rsid w:val="00BE22FD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53A"/>
    <w:rsid w:val="00BF7EF9"/>
    <w:rsid w:val="00BF7F1E"/>
    <w:rsid w:val="00C002B9"/>
    <w:rsid w:val="00C00DC7"/>
    <w:rsid w:val="00C017EB"/>
    <w:rsid w:val="00C01CAA"/>
    <w:rsid w:val="00C022F9"/>
    <w:rsid w:val="00C044C3"/>
    <w:rsid w:val="00C04752"/>
    <w:rsid w:val="00C051FC"/>
    <w:rsid w:val="00C054B1"/>
    <w:rsid w:val="00C05954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66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4F3"/>
    <w:rsid w:val="00C5665F"/>
    <w:rsid w:val="00C56717"/>
    <w:rsid w:val="00C56890"/>
    <w:rsid w:val="00C56A14"/>
    <w:rsid w:val="00C56FB0"/>
    <w:rsid w:val="00C57294"/>
    <w:rsid w:val="00C575CB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77E"/>
    <w:rsid w:val="00C70046"/>
    <w:rsid w:val="00C7195E"/>
    <w:rsid w:val="00C719C0"/>
    <w:rsid w:val="00C72054"/>
    <w:rsid w:val="00C72B9D"/>
    <w:rsid w:val="00C72D45"/>
    <w:rsid w:val="00C735C2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982"/>
    <w:rsid w:val="00CF3D73"/>
    <w:rsid w:val="00CF43AC"/>
    <w:rsid w:val="00CF4487"/>
    <w:rsid w:val="00CF53BD"/>
    <w:rsid w:val="00CF6EDD"/>
    <w:rsid w:val="00CF78DA"/>
    <w:rsid w:val="00CF7CCA"/>
    <w:rsid w:val="00CF7CCE"/>
    <w:rsid w:val="00D00697"/>
    <w:rsid w:val="00D00720"/>
    <w:rsid w:val="00D01659"/>
    <w:rsid w:val="00D0242E"/>
    <w:rsid w:val="00D02672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248E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20D85"/>
    <w:rsid w:val="00D21416"/>
    <w:rsid w:val="00D21667"/>
    <w:rsid w:val="00D21D53"/>
    <w:rsid w:val="00D23BB5"/>
    <w:rsid w:val="00D23BB8"/>
    <w:rsid w:val="00D23C6B"/>
    <w:rsid w:val="00D24F19"/>
    <w:rsid w:val="00D2675E"/>
    <w:rsid w:val="00D26BDA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EFD"/>
    <w:rsid w:val="00D467C8"/>
    <w:rsid w:val="00D46A86"/>
    <w:rsid w:val="00D46BF0"/>
    <w:rsid w:val="00D476DA"/>
    <w:rsid w:val="00D5075B"/>
    <w:rsid w:val="00D51371"/>
    <w:rsid w:val="00D51889"/>
    <w:rsid w:val="00D52817"/>
    <w:rsid w:val="00D53CE4"/>
    <w:rsid w:val="00D540D3"/>
    <w:rsid w:val="00D541A0"/>
    <w:rsid w:val="00D545CA"/>
    <w:rsid w:val="00D54964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FA5"/>
    <w:rsid w:val="00E14318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615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AEA"/>
    <w:rsid w:val="00E67CFC"/>
    <w:rsid w:val="00E70630"/>
    <w:rsid w:val="00E708C2"/>
    <w:rsid w:val="00E709F3"/>
    <w:rsid w:val="00E71989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7224"/>
    <w:rsid w:val="00EE7D21"/>
    <w:rsid w:val="00EF014A"/>
    <w:rsid w:val="00EF033E"/>
    <w:rsid w:val="00EF0C7E"/>
    <w:rsid w:val="00EF227C"/>
    <w:rsid w:val="00EF23B6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B6C"/>
    <w:rsid w:val="00F0762F"/>
    <w:rsid w:val="00F07A53"/>
    <w:rsid w:val="00F07B2C"/>
    <w:rsid w:val="00F1000B"/>
    <w:rsid w:val="00F10203"/>
    <w:rsid w:val="00F104D0"/>
    <w:rsid w:val="00F106F9"/>
    <w:rsid w:val="00F107BF"/>
    <w:rsid w:val="00F119CC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568C"/>
    <w:rsid w:val="00F65AB7"/>
    <w:rsid w:val="00F65CEC"/>
    <w:rsid w:val="00F66130"/>
    <w:rsid w:val="00F66133"/>
    <w:rsid w:val="00F66525"/>
    <w:rsid w:val="00F666E1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90679"/>
    <w:rsid w:val="00F90F85"/>
    <w:rsid w:val="00F90FEB"/>
    <w:rsid w:val="00F91571"/>
    <w:rsid w:val="00F91D31"/>
    <w:rsid w:val="00F91E61"/>
    <w:rsid w:val="00F93921"/>
    <w:rsid w:val="00F94EFE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768"/>
    <w:rsid w:val="00FC3032"/>
    <w:rsid w:val="00FC3909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3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34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1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46146ABEEF43AC64B0448B619291" ma:contentTypeVersion="5" ma:contentTypeDescription="Create a new document." ma:contentTypeScope="" ma:versionID="675ce7c36f056c916008a5e93c4a9dde">
  <xsd:schema xmlns:xsd="http://www.w3.org/2001/XMLSchema" xmlns:xs="http://www.w3.org/2001/XMLSchema" xmlns:p="http://schemas.microsoft.com/office/2006/metadata/properties" xmlns:ns2="71be5492-1ca3-4dd5-8004-03e5aefe5d71" xmlns:ns3="2ed706d8-af32-49d6-b845-1dbab49adc61" targetNamespace="http://schemas.microsoft.com/office/2006/metadata/properties" ma:root="true" ma:fieldsID="b54e30726c6018d1f435283bc43e27c5" ns2:_="" ns3:_="">
    <xsd:import namespace="71be5492-1ca3-4dd5-8004-03e5aefe5d71"/>
    <xsd:import namespace="2ed706d8-af32-49d6-b845-1dbab49ad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5492-1ca3-4dd5-8004-03e5aefe5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706d8-af32-49d6-b845-1dbab49ad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  <ds:schemaRef ds:uri="cf458bbb-7650-4dca-910f-140419a120bb"/>
    <ds:schemaRef ds:uri="d51c2e21-b2e3-4ff2-9ded-4afc6d5621c0"/>
  </ds:schemaRefs>
</ds:datastoreItem>
</file>

<file path=customXml/itemProps2.xml><?xml version="1.0" encoding="utf-8"?>
<ds:datastoreItem xmlns:ds="http://schemas.openxmlformats.org/officeDocument/2006/customXml" ds:itemID="{CA81ACBB-DF9D-4006-89B0-6C2E70865625}"/>
</file>

<file path=customXml/itemProps3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report.dotm</Template>
  <TotalTime>29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Welch, Faith A</cp:lastModifiedBy>
  <cp:revision>11</cp:revision>
  <cp:lastPrinted>2000-03-07T09:20:00Z</cp:lastPrinted>
  <dcterms:created xsi:type="dcterms:W3CDTF">2023-09-12T09:14:00Z</dcterms:created>
  <dcterms:modified xsi:type="dcterms:W3CDTF">2023-09-29T14:42:00Z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0x010100916846146ABEEF43AC64B0448B619291</vt:lpwstr>
  </property>
  <property fmtid="{D5CDD505-2E9C-101B-9397-08002B2CF9AE}" pid="32" name="MediaServiceImageTags">
    <vt:lpwstr/>
  </property>
</Properties>
</file>